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957C" w14:textId="77777777" w:rsidR="00097F80" w:rsidRDefault="00000000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9FB4B9" wp14:editId="73E51CCF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9996" cy="2123282"/>
            <wp:effectExtent l="0" t="0" r="0" b="0"/>
            <wp:wrapTopAndBottom/>
            <wp:docPr id="864837110" name="gráfico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21232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FDF8699" w14:textId="77777777" w:rsidR="00097F80" w:rsidRDefault="00000000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SOLICITUD ENTRADAS CAMPEONATO DE ESPAÑA ABSOLUTO MALAGA 2026</w:t>
      </w:r>
    </w:p>
    <w:p w14:paraId="2D3B592D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p w14:paraId="58D8D2A9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p w14:paraId="111689E5" w14:textId="77777777" w:rsidR="00097F80" w:rsidRDefault="00000000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Nombre del/a </w:t>
      </w:r>
      <w:proofErr w:type="gramStart"/>
      <w:r>
        <w:rPr>
          <w:b/>
          <w:bCs/>
          <w:u w:val="single"/>
        </w:rPr>
        <w:t>solicitante :</w:t>
      </w:r>
      <w:proofErr w:type="gramEnd"/>
      <w:r>
        <w:rPr>
          <w:b/>
          <w:bCs/>
          <w:u w:val="single"/>
        </w:rPr>
        <w:t xml:space="preserve">                                                                                                         </w:t>
      </w:r>
    </w:p>
    <w:p w14:paraId="28B4CA45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p w14:paraId="3AC075C2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5"/>
        <w:gridCol w:w="942"/>
        <w:gridCol w:w="1413"/>
        <w:gridCol w:w="1116"/>
        <w:gridCol w:w="1432"/>
      </w:tblGrid>
      <w:tr w:rsidR="00097F80" w14:paraId="26400F5A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27244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64590" w14:textId="77777777" w:rsidR="00097F80" w:rsidRDefault="00000000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numero de</w:t>
            </w:r>
          </w:p>
          <w:p w14:paraId="60F77B41" w14:textId="77777777" w:rsidR="00097F80" w:rsidRDefault="00000000">
            <w:pPr>
              <w:pStyle w:val="TableContents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entradas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05391" w14:textId="77777777" w:rsidR="00097F80" w:rsidRDefault="00000000">
            <w:pPr>
              <w:pStyle w:val="TableContents"/>
              <w:jc w:val="center"/>
            </w:pPr>
            <w:r>
              <w:t>ADULTO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2AB2E" w14:textId="77777777" w:rsidR="00097F80" w:rsidRDefault="00000000">
            <w:pPr>
              <w:pStyle w:val="TableContents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numero</w:t>
            </w:r>
            <w:proofErr w:type="spellEnd"/>
            <w:r>
              <w:rPr>
                <w:sz w:val="18"/>
                <w:szCs w:val="18"/>
              </w:rPr>
              <w:t xml:space="preserve"> de entradas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E4D2" w14:textId="77777777" w:rsidR="00097F80" w:rsidRDefault="00000000">
            <w:pPr>
              <w:pStyle w:val="TableContents"/>
              <w:jc w:val="center"/>
            </w:pPr>
            <w:r>
              <w:t>NINOS</w:t>
            </w:r>
          </w:p>
        </w:tc>
      </w:tr>
      <w:tr w:rsidR="00097F80" w14:paraId="38035EF3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9B8FB" w14:textId="77777777" w:rsidR="00097F80" w:rsidRDefault="00000000">
            <w:pPr>
              <w:pStyle w:val="TableContents"/>
              <w:jc w:val="center"/>
            </w:pPr>
            <w:r>
              <w:t>VIERNES MAÑANA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A1B05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B849B" w14:textId="77777777" w:rsidR="00097F80" w:rsidRDefault="00000000">
            <w:pPr>
              <w:pStyle w:val="TableContents"/>
              <w:jc w:val="center"/>
            </w:pPr>
            <w:r>
              <w:t>4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B0D78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0824C" w14:textId="77777777" w:rsidR="00097F80" w:rsidRDefault="00000000">
            <w:pPr>
              <w:pStyle w:val="TableContents"/>
              <w:jc w:val="center"/>
            </w:pPr>
            <w:r>
              <w:t>2,40 euros</w:t>
            </w:r>
          </w:p>
        </w:tc>
      </w:tr>
      <w:tr w:rsidR="00097F80" w14:paraId="770D505F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E52BC" w14:textId="77777777" w:rsidR="00097F80" w:rsidRDefault="00000000">
            <w:pPr>
              <w:pStyle w:val="TableContents"/>
              <w:jc w:val="center"/>
            </w:pPr>
            <w:r>
              <w:t>VIERNES TARDE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8FAEB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EF6B1" w14:textId="77777777" w:rsidR="00097F80" w:rsidRDefault="00000000">
            <w:pPr>
              <w:pStyle w:val="TableContents"/>
              <w:jc w:val="center"/>
            </w:pPr>
            <w:r>
              <w:t>8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ABEAA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15BD9" w14:textId="77777777" w:rsidR="00097F80" w:rsidRDefault="00000000">
            <w:pPr>
              <w:pStyle w:val="TableContents"/>
              <w:jc w:val="center"/>
            </w:pPr>
            <w:r>
              <w:t>4 euros</w:t>
            </w:r>
          </w:p>
        </w:tc>
      </w:tr>
      <w:tr w:rsidR="00097F80" w14:paraId="2616ACCD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143B9" w14:textId="77777777" w:rsidR="00097F80" w:rsidRDefault="00000000">
            <w:pPr>
              <w:pStyle w:val="TableContents"/>
              <w:jc w:val="center"/>
            </w:pPr>
            <w:r>
              <w:t>SABADO MAÑANA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FE9BE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7208D" w14:textId="77777777" w:rsidR="00097F80" w:rsidRDefault="00000000">
            <w:pPr>
              <w:pStyle w:val="TableContents"/>
              <w:jc w:val="center"/>
            </w:pPr>
            <w:r>
              <w:t>4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884E2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EACC5" w14:textId="77777777" w:rsidR="00097F80" w:rsidRDefault="00000000">
            <w:pPr>
              <w:pStyle w:val="TableContents"/>
              <w:jc w:val="center"/>
            </w:pPr>
            <w:r>
              <w:t>2,40 euros</w:t>
            </w:r>
          </w:p>
        </w:tc>
      </w:tr>
      <w:tr w:rsidR="00097F80" w14:paraId="46F01554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006E5" w14:textId="77777777" w:rsidR="00097F80" w:rsidRDefault="00000000">
            <w:pPr>
              <w:pStyle w:val="TableContents"/>
              <w:jc w:val="center"/>
            </w:pPr>
            <w:r>
              <w:t>SABADO TARDE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455189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5E683" w14:textId="77777777" w:rsidR="00097F80" w:rsidRDefault="00000000">
            <w:pPr>
              <w:pStyle w:val="TableContents"/>
              <w:jc w:val="center"/>
            </w:pPr>
            <w:r>
              <w:t>12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8FF17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EE47C" w14:textId="77777777" w:rsidR="00097F80" w:rsidRDefault="00000000">
            <w:pPr>
              <w:pStyle w:val="TableContents"/>
              <w:jc w:val="center"/>
            </w:pPr>
            <w:r>
              <w:t>6.40 euros</w:t>
            </w:r>
          </w:p>
        </w:tc>
      </w:tr>
      <w:tr w:rsidR="00097F80" w14:paraId="2248A281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F1EC5" w14:textId="77777777" w:rsidR="00097F80" w:rsidRDefault="00000000">
            <w:pPr>
              <w:pStyle w:val="TableContents"/>
              <w:jc w:val="center"/>
            </w:pPr>
            <w:r>
              <w:t>DOMINGO MAÑANA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FC2A94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A66C0" w14:textId="77777777" w:rsidR="00097F80" w:rsidRDefault="00000000">
            <w:pPr>
              <w:pStyle w:val="TableContents"/>
              <w:jc w:val="center"/>
            </w:pPr>
            <w:r>
              <w:t>8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4BEAD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3AE0B" w14:textId="77777777" w:rsidR="00097F80" w:rsidRDefault="00000000">
            <w:pPr>
              <w:pStyle w:val="TableContents"/>
              <w:jc w:val="center"/>
            </w:pPr>
            <w:r>
              <w:t>4 euros</w:t>
            </w:r>
          </w:p>
        </w:tc>
      </w:tr>
      <w:tr w:rsidR="00097F80" w14:paraId="0DEF024C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F05C7" w14:textId="77777777" w:rsidR="00097F80" w:rsidRDefault="00000000">
            <w:pPr>
              <w:pStyle w:val="TableContents"/>
              <w:jc w:val="center"/>
            </w:pPr>
            <w:r>
              <w:t>DOMINGO TARDE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D981C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12477" w14:textId="77777777" w:rsidR="00097F80" w:rsidRDefault="00000000">
            <w:pPr>
              <w:pStyle w:val="TableContents"/>
              <w:jc w:val="center"/>
            </w:pPr>
            <w:r>
              <w:t>12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0CF35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A0642" w14:textId="77777777" w:rsidR="00097F80" w:rsidRDefault="00000000">
            <w:pPr>
              <w:pStyle w:val="TableContents"/>
              <w:jc w:val="center"/>
            </w:pPr>
            <w:r>
              <w:t>6,40 euros</w:t>
            </w:r>
          </w:p>
        </w:tc>
      </w:tr>
      <w:tr w:rsidR="00097F80" w14:paraId="2A54BACB" w14:textId="77777777">
        <w:tblPrEx>
          <w:tblCellMar>
            <w:top w:w="0" w:type="dxa"/>
            <w:bottom w:w="0" w:type="dxa"/>
          </w:tblCellMar>
        </w:tblPrEx>
        <w:tc>
          <w:tcPr>
            <w:tcW w:w="47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7DBE0" w14:textId="77777777" w:rsidR="00097F80" w:rsidRDefault="00000000">
            <w:pPr>
              <w:pStyle w:val="TableContents"/>
              <w:jc w:val="center"/>
            </w:pPr>
            <w:r>
              <w:t>ABONO TODAS LAS JORNADAS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AF80A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A8567" w14:textId="77777777" w:rsidR="00097F80" w:rsidRDefault="00000000">
            <w:pPr>
              <w:pStyle w:val="TableContents"/>
              <w:jc w:val="center"/>
            </w:pPr>
            <w:r>
              <w:t>38 euros</w:t>
            </w:r>
          </w:p>
        </w:tc>
        <w:tc>
          <w:tcPr>
            <w:tcW w:w="11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C9E4D" w14:textId="77777777" w:rsidR="00097F80" w:rsidRDefault="00097F80">
            <w:pPr>
              <w:pStyle w:val="TableContents"/>
              <w:jc w:val="center"/>
            </w:pPr>
          </w:p>
        </w:tc>
        <w:tc>
          <w:tcPr>
            <w:tcW w:w="1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1E0AA" w14:textId="77777777" w:rsidR="00097F80" w:rsidRDefault="00000000">
            <w:pPr>
              <w:pStyle w:val="TableContents"/>
              <w:jc w:val="center"/>
            </w:pPr>
            <w:r>
              <w:t>19,20 euros</w:t>
            </w:r>
          </w:p>
        </w:tc>
      </w:tr>
    </w:tbl>
    <w:p w14:paraId="0F8EB9EB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p w14:paraId="717F1A60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p w14:paraId="3423C2F2" w14:textId="77777777" w:rsidR="00097F80" w:rsidRDefault="00000000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IMPORTE TOTAL                                      euros</w:t>
      </w:r>
    </w:p>
    <w:p w14:paraId="5AFA914F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p w14:paraId="59A563E8" w14:textId="77777777" w:rsidR="00097F80" w:rsidRDefault="00000000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Ingresar en la </w:t>
      </w:r>
      <w:proofErr w:type="spellStart"/>
      <w:r>
        <w:rPr>
          <w:b/>
          <w:bCs/>
          <w:u w:val="single"/>
        </w:rPr>
        <w:t>cta</w:t>
      </w:r>
      <w:proofErr w:type="spellEnd"/>
      <w:r>
        <w:rPr>
          <w:b/>
          <w:bCs/>
          <w:u w:val="single"/>
        </w:rPr>
        <w:t xml:space="preserve"> del Club Nerja de Atletismo ES58 2103 2037 6200 3001 8876</w:t>
      </w:r>
    </w:p>
    <w:p w14:paraId="38F69DD0" w14:textId="77777777" w:rsidR="00097F80" w:rsidRDefault="00000000">
      <w:pPr>
        <w:pStyle w:val="Standard"/>
        <w:jc w:val="center"/>
      </w:pPr>
      <w:r>
        <w:rPr>
          <w:b/>
          <w:bCs/>
          <w:u w:val="single"/>
        </w:rPr>
        <w:t xml:space="preserve">y enviar EN UN SOLO EMAIL copia del ingreso y de este formulario al email </w:t>
      </w:r>
      <w:hyperlink r:id="rId7" w:history="1">
        <w:r>
          <w:rPr>
            <w:b/>
            <w:bCs/>
            <w:u w:val="single"/>
          </w:rPr>
          <w:t>nerjaatletismo@gmail.com</w:t>
        </w:r>
      </w:hyperlink>
    </w:p>
    <w:p w14:paraId="681108EE" w14:textId="77777777" w:rsidR="00097F80" w:rsidRDefault="00000000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(no se </w:t>
      </w:r>
      <w:proofErr w:type="gramStart"/>
      <w:r>
        <w:rPr>
          <w:b/>
          <w:bCs/>
          <w:u w:val="single"/>
        </w:rPr>
        <w:t xml:space="preserve">admite  </w:t>
      </w:r>
      <w:proofErr w:type="spellStart"/>
      <w:r>
        <w:rPr>
          <w:b/>
          <w:bCs/>
          <w:u w:val="single"/>
        </w:rPr>
        <w:t>envio</w:t>
      </w:r>
      <w:proofErr w:type="spellEnd"/>
      <w:proofErr w:type="gramEnd"/>
      <w:r>
        <w:rPr>
          <w:b/>
          <w:bCs/>
          <w:u w:val="single"/>
        </w:rPr>
        <w:t xml:space="preserve"> por wasap)</w:t>
      </w:r>
    </w:p>
    <w:p w14:paraId="70908087" w14:textId="77777777" w:rsidR="00097F80" w:rsidRDefault="00097F80">
      <w:pPr>
        <w:pStyle w:val="Standard"/>
        <w:jc w:val="center"/>
        <w:rPr>
          <w:b/>
          <w:bCs/>
          <w:u w:val="single"/>
        </w:rPr>
      </w:pPr>
    </w:p>
    <w:sectPr w:rsidR="00097F8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557C" w14:textId="77777777" w:rsidR="00446D1C" w:rsidRDefault="00446D1C">
      <w:r>
        <w:separator/>
      </w:r>
    </w:p>
  </w:endnote>
  <w:endnote w:type="continuationSeparator" w:id="0">
    <w:p w14:paraId="31C3704F" w14:textId="77777777" w:rsidR="00446D1C" w:rsidRDefault="0044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D6C2" w14:textId="77777777" w:rsidR="00446D1C" w:rsidRDefault="00446D1C">
      <w:r>
        <w:rPr>
          <w:color w:val="000000"/>
        </w:rPr>
        <w:separator/>
      </w:r>
    </w:p>
  </w:footnote>
  <w:footnote w:type="continuationSeparator" w:id="0">
    <w:p w14:paraId="3DF46100" w14:textId="77777777" w:rsidR="00446D1C" w:rsidRDefault="00446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97F80"/>
    <w:rsid w:val="00097F80"/>
    <w:rsid w:val="00446D1C"/>
    <w:rsid w:val="00737A34"/>
    <w:rsid w:val="00D7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C0DE1"/>
  <w15:docId w15:val="{585586B8-F881-47F3-8CE1-493FBD5C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rjaatletism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CLUB NERJA ATLETISMO</dc:creator>
  <cp:lastModifiedBy>Enrique López Armijo</cp:lastModifiedBy>
  <cp:revision>2</cp:revision>
  <cp:lastPrinted>2026-06-05T09:25:00Z</cp:lastPrinted>
  <dcterms:created xsi:type="dcterms:W3CDTF">2026-06-05T09:50:00Z</dcterms:created>
  <dcterms:modified xsi:type="dcterms:W3CDTF">2026-06-05T09:50:00Z</dcterms:modified>
</cp:coreProperties>
</file>